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4A0969" w14:textId="0E95B01A" w:rsidR="002D3EBB" w:rsidRPr="002D3EBB" w:rsidRDefault="002D3EBB">
      <w:pPr>
        <w:rPr>
          <w:b/>
          <w:bCs/>
        </w:rPr>
      </w:pPr>
      <w:r>
        <w:rPr>
          <w:b/>
          <w:bCs/>
        </w:rPr>
        <w:t xml:space="preserve">No earlier versions. </w:t>
      </w:r>
    </w:p>
    <w:tbl>
      <w:tblPr>
        <w:tblW w:w="936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A945B0" w:rsidRPr="00564003" w14:paraId="62DE14AC" w14:textId="77777777" w:rsidTr="00EF771E">
        <w:trPr>
          <w:jc w:val="center"/>
        </w:trPr>
        <w:tc>
          <w:tcPr>
            <w:tcW w:w="0" w:type="auto"/>
            <w:gridSpan w:val="4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9A0A4C6" w14:textId="77777777" w:rsidR="00A945B0" w:rsidRPr="00EF771E" w:rsidRDefault="00A945B0" w:rsidP="00EF771E">
            <w:pPr>
              <w:jc w:val="center"/>
              <w:rPr>
                <w:rFonts w:ascii="Arial Unicode MS" w:eastAsia="Arial Unicode MS" w:hAnsi="Arial Unicode MS" w:cs="Arial Unicode MS"/>
                <w:b/>
                <w:bCs/>
              </w:rPr>
            </w:pPr>
            <w:r w:rsidRPr="00EF771E">
              <w:rPr>
                <w:rFonts w:ascii="Arial Unicode MS" w:eastAsia="Arial Unicode MS" w:hAnsi="Arial Unicode MS" w:cs="Arial Unicode MS"/>
                <w:b/>
                <w:bCs/>
                <w:color w:val="000000"/>
              </w:rPr>
              <w:t>Deseret</w:t>
            </w:r>
          </w:p>
        </w:tc>
      </w:tr>
      <w:tr w:rsidR="00564003" w:rsidRPr="00564003" w14:paraId="3BE920A3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CCBF507" w14:textId="77777777" w:rsidR="00564003" w:rsidRPr="00EF771E" w:rsidRDefault="00564003" w:rsidP="00211434">
            <w:pPr>
              <w:jc w:val="center"/>
              <w:rPr>
                <w:rFonts w:ascii="Arial Unicode MS" w:eastAsia="Arial Unicode MS" w:hAnsi="Arial Unicode MS" w:cs="Arial Unicode MS"/>
                <w:i/>
                <w:iCs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i/>
                <w:iCs/>
                <w:color w:val="000000"/>
                <w:sz w:val="20"/>
                <w:szCs w:val="20"/>
              </w:rPr>
              <w:t>Vernacular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78418FC" w14:textId="77777777" w:rsidR="00564003" w:rsidRPr="00EF771E" w:rsidRDefault="00564003" w:rsidP="00211434">
            <w:pPr>
              <w:jc w:val="center"/>
              <w:rPr>
                <w:rFonts w:ascii="Arial Unicode MS" w:eastAsia="Arial Unicode MS" w:hAnsi="Arial Unicode MS" w:cs="Arial Unicode MS"/>
                <w:i/>
                <w:iCs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i/>
                <w:iCs/>
                <w:color w:val="000000"/>
                <w:sz w:val="20"/>
                <w:szCs w:val="20"/>
              </w:rPr>
              <w:t>Romanization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1BF56BC" w14:textId="77777777" w:rsidR="00564003" w:rsidRPr="00EF771E" w:rsidRDefault="00564003" w:rsidP="00211434">
            <w:pPr>
              <w:jc w:val="center"/>
              <w:rPr>
                <w:rFonts w:ascii="Arial Unicode MS" w:eastAsia="Arial Unicode MS" w:hAnsi="Arial Unicode MS" w:cs="Arial Unicode MS"/>
                <w:i/>
                <w:iCs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i/>
                <w:iCs/>
                <w:color w:val="000000"/>
                <w:sz w:val="20"/>
                <w:szCs w:val="20"/>
              </w:rPr>
              <w:t>Vernacular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46F4650" w14:textId="77777777" w:rsidR="00564003" w:rsidRPr="00EF771E" w:rsidRDefault="00564003" w:rsidP="00211434">
            <w:pPr>
              <w:jc w:val="center"/>
              <w:rPr>
                <w:rFonts w:ascii="Arial Unicode MS" w:eastAsia="Arial Unicode MS" w:hAnsi="Arial Unicode MS" w:cs="Arial Unicode MS"/>
                <w:i/>
                <w:iCs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i/>
                <w:iCs/>
                <w:color w:val="000000"/>
                <w:sz w:val="20"/>
                <w:szCs w:val="20"/>
              </w:rPr>
              <w:t>Romanization</w:t>
            </w:r>
          </w:p>
        </w:tc>
      </w:tr>
      <w:tr w:rsidR="00A945B0" w:rsidRPr="00564003" w14:paraId="21AD6A0D" w14:textId="77777777" w:rsidTr="00EF771E">
        <w:trPr>
          <w:jc w:val="center"/>
        </w:trPr>
        <w:tc>
          <w:tcPr>
            <w:tcW w:w="0" w:type="auto"/>
            <w:gridSpan w:val="2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995E22E" w14:textId="77777777" w:rsidR="00A945B0" w:rsidRPr="00EF771E" w:rsidRDefault="00A945B0" w:rsidP="00211434">
            <w:pPr>
              <w:jc w:val="center"/>
              <w:rPr>
                <w:rFonts w:ascii="Arial Unicode MS" w:eastAsia="Arial Unicode MS" w:hAnsi="Arial Unicode MS" w:cs="Arial Unicode MS"/>
                <w:i/>
                <w:iCs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i/>
                <w:iCs/>
                <w:color w:val="000000"/>
                <w:sz w:val="20"/>
                <w:szCs w:val="20"/>
              </w:rPr>
              <w:t>Upper case letters</w:t>
            </w:r>
          </w:p>
        </w:tc>
        <w:tc>
          <w:tcPr>
            <w:tcW w:w="0" w:type="auto"/>
            <w:gridSpan w:val="2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612FE2B" w14:textId="77777777" w:rsidR="00A945B0" w:rsidRPr="00EF771E" w:rsidRDefault="00A945B0" w:rsidP="00211434">
            <w:pPr>
              <w:jc w:val="center"/>
              <w:rPr>
                <w:rFonts w:ascii="Arial Unicode MS" w:eastAsia="Arial Unicode MS" w:hAnsi="Arial Unicode MS" w:cs="Arial Unicode MS"/>
                <w:i/>
                <w:iCs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i/>
                <w:iCs/>
                <w:color w:val="000000"/>
                <w:sz w:val="20"/>
                <w:szCs w:val="20"/>
              </w:rPr>
              <w:t>Lower case letters</w:t>
            </w:r>
          </w:p>
        </w:tc>
      </w:tr>
      <w:tr w:rsidR="00564003" w:rsidRPr="00564003" w14:paraId="13F4CE76" w14:textId="77777777" w:rsidTr="00EF771E">
        <w:trPr>
          <w:jc w:val="center"/>
        </w:trPr>
        <w:tc>
          <w:tcPr>
            <w:tcW w:w="2340" w:type="dxa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4CA3191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𐐀</w:t>
            </w:r>
          </w:p>
        </w:tc>
        <w:tc>
          <w:tcPr>
            <w:tcW w:w="2340" w:type="dxa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BDC4E09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Ē</w:t>
            </w:r>
          </w:p>
        </w:tc>
        <w:tc>
          <w:tcPr>
            <w:tcW w:w="2340" w:type="dxa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DAA7840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𐐨</w:t>
            </w:r>
          </w:p>
        </w:tc>
        <w:tc>
          <w:tcPr>
            <w:tcW w:w="2340" w:type="dxa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FD405F1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ē</w:t>
            </w:r>
          </w:p>
        </w:tc>
      </w:tr>
      <w:tr w:rsidR="00564003" w:rsidRPr="00564003" w14:paraId="1A761502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1A14B87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𐐄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3DB3889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Ō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C14A5FA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𐐬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F30493B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ō</w:t>
            </w:r>
          </w:p>
        </w:tc>
      </w:tr>
      <w:tr w:rsidR="00564003" w:rsidRPr="00564003" w14:paraId="44DF915A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F10A686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𐐈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CD13060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A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039E0F1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𐐰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7774003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a</w:t>
            </w:r>
          </w:p>
        </w:tc>
      </w:tr>
      <w:tr w:rsidR="00564003" w:rsidRPr="00564003" w14:paraId="2BC727AB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FD7FEE3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𐐌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C5A3876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Ī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C34D339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𐐴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197E8B5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ī</w:t>
            </w:r>
          </w:p>
        </w:tc>
      </w:tr>
      <w:tr w:rsidR="00564003" w:rsidRPr="00564003" w14:paraId="0C18E119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249A2A4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𐐐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DF1270D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H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773DD6A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𐐸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301EE1E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h</w:t>
            </w:r>
          </w:p>
        </w:tc>
      </w:tr>
      <w:tr w:rsidR="00564003" w:rsidRPr="00564003" w14:paraId="137A2E0F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1803AA6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𐐔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F56BF7C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DFCAEF8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𐐼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1D13F67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d</w:t>
            </w:r>
          </w:p>
        </w:tc>
      </w:tr>
      <w:tr w:rsidR="00564003" w:rsidRPr="00564003" w14:paraId="3E69ABDC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145AE8B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𐐘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945F411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G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BB12DC2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𐑀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7352F70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g</w:t>
            </w:r>
          </w:p>
        </w:tc>
      </w:tr>
      <w:tr w:rsidR="00564003" w:rsidRPr="00564003" w14:paraId="73C27034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6F2FE65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𐐜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31662F9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Dh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CDFD514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𐑄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1FE4C4F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dh</w:t>
            </w:r>
          </w:p>
        </w:tc>
      </w:tr>
      <w:tr w:rsidR="00564003" w:rsidRPr="00564003" w14:paraId="6CFB30A2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5575E40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𐐠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3C76B56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Zh</w:t>
            </w:r>
            <w:proofErr w:type="spellEnd"/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46D6A8E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𐑈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49D98C9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zh</w:t>
            </w:r>
            <w:proofErr w:type="spellEnd"/>
          </w:p>
        </w:tc>
      </w:tr>
      <w:tr w:rsidR="00564003" w:rsidRPr="00564003" w14:paraId="63B1B20C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B8599FA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𐐤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F711803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0B2FF3C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𐑌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DF679F7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n</w:t>
            </w:r>
          </w:p>
        </w:tc>
      </w:tr>
      <w:tr w:rsidR="00564003" w:rsidRPr="00564003" w14:paraId="337DB0C6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30874D7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𐐁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67726F5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Ā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41E7074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𐐩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ECCD7C0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ā</w:t>
            </w:r>
          </w:p>
        </w:tc>
      </w:tr>
      <w:tr w:rsidR="00564003" w:rsidRPr="00564003" w14:paraId="57A32DD6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7F37577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𐐅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1EE58C1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Ū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FCFCE23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𐐭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223EF61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ū</w:t>
            </w:r>
          </w:p>
        </w:tc>
      </w:tr>
      <w:tr w:rsidR="00564003" w:rsidRPr="00564003" w14:paraId="14D8B58E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A223D2A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𐐉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E91469A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Ô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64E73B0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𐐱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AB8F697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ô</w:t>
            </w:r>
          </w:p>
        </w:tc>
      </w:tr>
      <w:tr w:rsidR="00564003" w:rsidRPr="00564003" w14:paraId="40E5968B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8B9D2FD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𐐍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BE01BE9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Aw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F9B97FC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𐐵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F224608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aw</w:t>
            </w:r>
          </w:p>
        </w:tc>
      </w:tr>
      <w:tr w:rsidR="00564003" w:rsidRPr="00564003" w14:paraId="50F7D21E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2CD3314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𐐑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52D6546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P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993148F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𐐹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A887B88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p</w:t>
            </w:r>
          </w:p>
        </w:tc>
      </w:tr>
      <w:tr w:rsidR="00564003" w:rsidRPr="00564003" w14:paraId="0817ED89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E44AE33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𐐕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BDBCA8C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Ch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9F62589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𐐽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30B0050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ch</w:t>
            </w:r>
            <w:proofErr w:type="spellEnd"/>
          </w:p>
        </w:tc>
      </w:tr>
      <w:tr w:rsidR="00564003" w:rsidRPr="00564003" w14:paraId="048551FA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900469C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𐐙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AA19E19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53AED3C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𐑁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0AC13EE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f</w:t>
            </w:r>
          </w:p>
        </w:tc>
      </w:tr>
      <w:tr w:rsidR="00564003" w:rsidRPr="00564003" w14:paraId="6BFE80E9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9A6A65C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𐐝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948D649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A519791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𐑅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73088D8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s</w:t>
            </w:r>
          </w:p>
        </w:tc>
      </w:tr>
      <w:tr w:rsidR="00564003" w:rsidRPr="00564003" w14:paraId="5E6F308B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DA45E90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𐐡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5CC6DCA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E9CB00E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𐑉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C1AE279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r</w:t>
            </w:r>
          </w:p>
        </w:tc>
      </w:tr>
      <w:tr w:rsidR="00564003" w:rsidRPr="00564003" w14:paraId="71784076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AA6369C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lastRenderedPageBreak/>
              <w:t>𐐥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589F104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Ng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7EFE0FA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𐑍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89684F9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ng</w:t>
            </w:r>
          </w:p>
        </w:tc>
      </w:tr>
      <w:tr w:rsidR="00564003" w:rsidRPr="00564003" w14:paraId="00379F1C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D4DE04F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𐐂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FA310D7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Ä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DC9CF49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𐐪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22212CA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ä</w:t>
            </w:r>
          </w:p>
        </w:tc>
      </w:tr>
      <w:tr w:rsidR="00564003" w:rsidRPr="00564003" w14:paraId="75C99D69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0DFB2D6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𐐆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0DCA864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I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C34D4BA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𐐮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1D1B996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i</w:t>
            </w:r>
          </w:p>
        </w:tc>
      </w:tr>
      <w:tr w:rsidR="00564003" w:rsidRPr="00564003" w14:paraId="28373008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2A8B0E4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𐐊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C96FC76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U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7600858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𐐲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A2CEAC3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u</w:t>
            </w:r>
          </w:p>
        </w:tc>
      </w:tr>
      <w:tr w:rsidR="00564003" w:rsidRPr="00564003" w14:paraId="019B46F2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83A59AD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𐐎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18F3996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W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EA0ED03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𐐶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EB1446F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w</w:t>
            </w:r>
          </w:p>
        </w:tc>
      </w:tr>
      <w:tr w:rsidR="00564003" w:rsidRPr="00564003" w14:paraId="197720B8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CFD659D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𐐒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0301E9D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B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1134587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𐐺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B5F1360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b</w:t>
            </w:r>
          </w:p>
        </w:tc>
      </w:tr>
      <w:tr w:rsidR="00564003" w:rsidRPr="00564003" w14:paraId="5C49F52A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A2EFA54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𐐖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74626EE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J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9505E10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𐐾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B357157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j</w:t>
            </w:r>
          </w:p>
        </w:tc>
      </w:tr>
      <w:tr w:rsidR="00564003" w:rsidRPr="00564003" w14:paraId="4B09BDA6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C4F2EF1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𐐚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4C88F7F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V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D35BA9A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𐑂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1447A04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v</w:t>
            </w:r>
          </w:p>
        </w:tc>
      </w:tr>
      <w:tr w:rsidR="00564003" w:rsidRPr="00564003" w14:paraId="4D8606FB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FBD6D1C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𐐞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10FA2EA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Z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FE9B962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𐑆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479BE4B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z</w:t>
            </w:r>
          </w:p>
        </w:tc>
      </w:tr>
      <w:tr w:rsidR="00564003" w:rsidRPr="00564003" w14:paraId="0CFDF0FA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9C6ACD1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𐐢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5E09B67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4B69136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𐑊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AEDB9CD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l</w:t>
            </w:r>
          </w:p>
        </w:tc>
      </w:tr>
      <w:tr w:rsidR="00564003" w:rsidRPr="00564003" w14:paraId="4FC6616B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51251E8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𐐦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ADCF5C4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Oy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9CD3ACA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𐑎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1554860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oy</w:t>
            </w:r>
          </w:p>
        </w:tc>
      </w:tr>
      <w:tr w:rsidR="00564003" w:rsidRPr="00564003" w14:paraId="63CC168A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89417D9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𐐃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463885F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O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9736240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𐐫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A8D24DE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o</w:t>
            </w:r>
          </w:p>
        </w:tc>
      </w:tr>
      <w:tr w:rsidR="00564003" w:rsidRPr="00564003" w14:paraId="477102C6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7898753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𐐇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21930CD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E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B720468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𐐯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020051D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e</w:t>
            </w:r>
          </w:p>
        </w:tc>
      </w:tr>
      <w:tr w:rsidR="00564003" w:rsidRPr="00564003" w14:paraId="67847DA0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5844C95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𐐋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F7AC41F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Ü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3C2CADB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𐐳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2ECF51F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ü</w:t>
            </w:r>
          </w:p>
        </w:tc>
      </w:tr>
      <w:tr w:rsidR="00564003" w:rsidRPr="00564003" w14:paraId="57970529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0D45B62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𐐏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DC2ACE5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Y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06FB56B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𐐷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88F96C0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y</w:t>
            </w:r>
          </w:p>
        </w:tc>
      </w:tr>
      <w:tr w:rsidR="00564003" w:rsidRPr="00564003" w14:paraId="2F660A4D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7ADE5B0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𐐓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5516B14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T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F85A572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𐐻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528F5AF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t</w:t>
            </w:r>
          </w:p>
        </w:tc>
      </w:tr>
      <w:tr w:rsidR="00564003" w:rsidRPr="00564003" w14:paraId="2E863E8D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8A5E9A3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𐐗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000FEDD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K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13E2673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𐐿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855CC2B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k</w:t>
            </w:r>
          </w:p>
        </w:tc>
      </w:tr>
      <w:tr w:rsidR="00564003" w:rsidRPr="00564003" w14:paraId="70241C38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F1A7226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𐐛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49A0E38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Th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5206246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𐑃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666C86F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th</w:t>
            </w:r>
            <w:proofErr w:type="spellEnd"/>
          </w:p>
        </w:tc>
      </w:tr>
      <w:tr w:rsidR="00564003" w:rsidRPr="00564003" w14:paraId="7D9493CD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45B7EA4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𐐟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5161B71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C278AEE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𐑇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4098DE1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sh</w:t>
            </w:r>
            <w:proofErr w:type="spellEnd"/>
          </w:p>
        </w:tc>
      </w:tr>
      <w:tr w:rsidR="00564003" w:rsidRPr="00564003" w14:paraId="70C9335B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7F71FF9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𐐣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E928113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M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56EAC25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𐑋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1CEACD6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m</w:t>
            </w:r>
          </w:p>
        </w:tc>
      </w:tr>
      <w:tr w:rsidR="00564003" w:rsidRPr="00564003" w14:paraId="3086B44C" w14:textId="77777777" w:rsidTr="00EF771E">
        <w:trPr>
          <w:jc w:val="center"/>
        </w:trPr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1C40AF1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𐐧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8E4AB14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Yū</w:t>
            </w:r>
            <w:proofErr w:type="spellEnd"/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783C48E" w14:textId="77777777" w:rsidR="00564003" w:rsidRPr="00EF771E" w:rsidRDefault="00564003" w:rsidP="00EF771E">
            <w:pPr>
              <w:jc w:val="center"/>
              <w:rPr>
                <w:rFonts w:ascii="Garamond" w:eastAsia="Times New Roman" w:hAnsi="Garamond" w:cs="Times New Roman"/>
              </w:rPr>
            </w:pPr>
            <w:r w:rsidRPr="00EF771E">
              <w:rPr>
                <w:rFonts w:ascii="Segoe UI Symbol" w:eastAsia="Times New Roman" w:hAnsi="Segoe UI Symbol" w:cs="Segoe UI Symbol"/>
                <w:color w:val="000000"/>
              </w:rPr>
              <w:t>𐑏</w:t>
            </w:r>
          </w:p>
        </w:tc>
        <w:tc>
          <w:tcPr>
            <w:tcW w:w="0" w:type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5184E75" w14:textId="77777777" w:rsidR="00564003" w:rsidRPr="00EF771E" w:rsidRDefault="00564003" w:rsidP="00EF771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EF771E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yū</w:t>
            </w:r>
            <w:proofErr w:type="spellEnd"/>
          </w:p>
        </w:tc>
      </w:tr>
    </w:tbl>
    <w:p w14:paraId="3ABFA0A0" w14:textId="77777777" w:rsidR="000045C2" w:rsidRPr="00564003" w:rsidRDefault="000045C2" w:rsidP="00564003">
      <w:pPr>
        <w:pStyle w:val="NoSpacing"/>
        <w:rPr>
          <w:rFonts w:ascii="Garamond" w:hAnsi="Garamond"/>
        </w:rPr>
      </w:pPr>
    </w:p>
    <w:sectPr w:rsidR="000045C2" w:rsidRPr="00564003" w:rsidSect="003F775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36ED13" w14:textId="77777777" w:rsidR="0012426A" w:rsidRDefault="0012426A" w:rsidP="0012426A">
      <w:r>
        <w:separator/>
      </w:r>
    </w:p>
  </w:endnote>
  <w:endnote w:type="continuationSeparator" w:id="0">
    <w:p w14:paraId="75EE9AD8" w14:textId="77777777" w:rsidR="0012426A" w:rsidRDefault="0012426A" w:rsidP="001242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EDBF34" w14:textId="77777777" w:rsidR="0012426A" w:rsidRDefault="0012426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75789" w14:textId="686F94DA" w:rsidR="0012426A" w:rsidRPr="0012426A" w:rsidRDefault="0012426A">
    <w:pPr>
      <w:pStyle w:val="Footer"/>
      <w:rPr>
        <w:b/>
        <w:bCs/>
      </w:rPr>
    </w:pPr>
    <w:r w:rsidRPr="0012426A">
      <w:rPr>
        <w:b/>
        <w:bCs/>
      </w:rPr>
      <w:t>2016</w:t>
    </w:r>
    <w:r w:rsidRPr="0012426A">
      <w:rPr>
        <w:b/>
        <w:bCs/>
      </w:rPr>
      <w:tab/>
    </w:r>
    <w:r w:rsidRPr="0012426A">
      <w:rPr>
        <w:b/>
        <w:bCs/>
      </w:rPr>
      <w:tab/>
    </w:r>
    <w:sdt>
      <w:sdtPr>
        <w:rPr>
          <w:b/>
          <w:bCs/>
        </w:rPr>
        <w:id w:val="-1965497260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12426A">
          <w:rPr>
            <w:b/>
            <w:bCs/>
          </w:rPr>
          <w:fldChar w:fldCharType="begin"/>
        </w:r>
        <w:r w:rsidRPr="0012426A">
          <w:rPr>
            <w:b/>
            <w:bCs/>
          </w:rPr>
          <w:instrText xml:space="preserve"> PAGE   \* MERGEFORMAT </w:instrText>
        </w:r>
        <w:r w:rsidRPr="0012426A">
          <w:rPr>
            <w:b/>
            <w:bCs/>
          </w:rPr>
          <w:fldChar w:fldCharType="separate"/>
        </w:r>
        <w:r w:rsidRPr="0012426A">
          <w:rPr>
            <w:b/>
            <w:bCs/>
            <w:noProof/>
          </w:rPr>
          <w:t>2</w:t>
        </w:r>
        <w:r w:rsidRPr="0012426A">
          <w:rPr>
            <w:b/>
            <w:bCs/>
            <w:noProof/>
          </w:rPr>
          <w:fldChar w:fldCharType="end"/>
        </w:r>
      </w:sdtContent>
    </w:sdt>
  </w:p>
  <w:p w14:paraId="0295064E" w14:textId="77777777" w:rsidR="0012426A" w:rsidRDefault="0012426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25C73E" w14:textId="77777777" w:rsidR="0012426A" w:rsidRDefault="001242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CFF6C5" w14:textId="77777777" w:rsidR="0012426A" w:rsidRDefault="0012426A" w:rsidP="0012426A">
      <w:r>
        <w:separator/>
      </w:r>
    </w:p>
  </w:footnote>
  <w:footnote w:type="continuationSeparator" w:id="0">
    <w:p w14:paraId="38F940EF" w14:textId="77777777" w:rsidR="0012426A" w:rsidRDefault="0012426A" w:rsidP="001242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85CD2" w14:textId="77777777" w:rsidR="0012426A" w:rsidRDefault="0012426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D258C4" w14:textId="63F2CBDE" w:rsidR="0012426A" w:rsidRPr="0012426A" w:rsidRDefault="0012426A" w:rsidP="0012426A">
    <w:pPr>
      <w:pStyle w:val="Header"/>
      <w:jc w:val="center"/>
      <w:rPr>
        <w:b/>
        <w:bCs/>
      </w:rPr>
    </w:pPr>
    <w:r w:rsidRPr="0012426A">
      <w:rPr>
        <w:b/>
        <w:bCs/>
      </w:rPr>
      <w:t>Deseret Romanization Table</w:t>
    </w:r>
  </w:p>
  <w:p w14:paraId="055B6D7A" w14:textId="1AD7072A" w:rsidR="0012426A" w:rsidRPr="0012426A" w:rsidRDefault="0012426A" w:rsidP="0012426A">
    <w:pPr>
      <w:pStyle w:val="Header"/>
      <w:jc w:val="center"/>
      <w:rPr>
        <w:b/>
        <w:bCs/>
      </w:rPr>
    </w:pPr>
    <w:r w:rsidRPr="0012426A">
      <w:rPr>
        <w:b/>
        <w:bCs/>
      </w:rPr>
      <w:t>2016 version</w:t>
    </w:r>
  </w:p>
  <w:p w14:paraId="26B7EEA4" w14:textId="77777777" w:rsidR="0012426A" w:rsidRDefault="0012426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3024B" w14:textId="77777777" w:rsidR="0012426A" w:rsidRDefault="0012426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4003"/>
    <w:rsid w:val="000045C2"/>
    <w:rsid w:val="0012426A"/>
    <w:rsid w:val="001A1338"/>
    <w:rsid w:val="00211434"/>
    <w:rsid w:val="002B446B"/>
    <w:rsid w:val="002D3EBB"/>
    <w:rsid w:val="003F775D"/>
    <w:rsid w:val="00482ADF"/>
    <w:rsid w:val="004953A3"/>
    <w:rsid w:val="00564003"/>
    <w:rsid w:val="005A4639"/>
    <w:rsid w:val="007A793E"/>
    <w:rsid w:val="00A60C4E"/>
    <w:rsid w:val="00A945B0"/>
    <w:rsid w:val="00B87F0F"/>
    <w:rsid w:val="00DB765A"/>
    <w:rsid w:val="00E56667"/>
    <w:rsid w:val="00EE2961"/>
    <w:rsid w:val="00EF7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EC89F"/>
  <w15:docId w15:val="{225DFC37-0AAB-4CBE-8BC8-6905D28C0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5B9BD5" w:themeColor="accent1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5B9BD5" w:themeColor="accent1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paragraph" w:styleId="NoSpacing">
    <w:name w:val="No Spacing"/>
    <w:uiPriority w:val="1"/>
    <w:qFormat/>
    <w:rsid w:val="00564003"/>
  </w:style>
  <w:style w:type="paragraph" w:styleId="NormalWeb">
    <w:name w:val="Normal (Web)"/>
    <w:basedOn w:val="Normal"/>
    <w:uiPriority w:val="99"/>
    <w:semiHidden/>
    <w:unhideWhenUsed/>
    <w:rsid w:val="0056400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242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426A"/>
  </w:style>
  <w:style w:type="paragraph" w:styleId="Footer">
    <w:name w:val="footer"/>
    <w:basedOn w:val="Normal"/>
    <w:link w:val="FooterChar"/>
    <w:uiPriority w:val="99"/>
    <w:unhideWhenUsed/>
    <w:rsid w:val="001242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42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84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8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28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5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7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1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c97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(blank).dotx</Template>
  <TotalTime>270</TotalTime>
  <Pages>2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Deseret romanization table 2016</vt:lpstr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Deseret romanization table 2016</dc:title>
  <dc:subject/>
  <dc:creator>Library of Congress Policy, Training, and Cooperative Programs Division</dc:creator>
  <cp:keywords/>
  <dc:description>ALA-LC Romanization Tables
Approved by CC:DA 2016-02-23</dc:description>
  <cp:lastModifiedBy>Frank, Paul</cp:lastModifiedBy>
  <cp:revision>8</cp:revision>
  <dcterms:created xsi:type="dcterms:W3CDTF">2015-10-20T16:36:00Z</dcterms:created>
  <dcterms:modified xsi:type="dcterms:W3CDTF">2024-09-03T16:27:00Z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TC027869999991</vt:lpwstr>
  </property>
</Properties>
</file>